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28A57396" w:rsidR="00070205" w:rsidRDefault="00144603" w:rsidP="00B61CEE">
      <w:pPr>
        <w:pStyle w:val="Pagedecouverture"/>
      </w:pPr>
      <w:bookmarkStart w:id="0" w:name="_GoBack"/>
      <w:bookmarkEnd w:id="0"/>
      <w:r>
        <w:pict w14:anchorId="7373A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07BD47D-5725-4A6C-9FB4-9BD008A6DDDD" style="width:451pt;height:409.85pt">
            <v:imagedata r:id="rId8" o:title=""/>
          </v:shape>
        </w:pict>
      </w:r>
    </w:p>
    <w:p w14:paraId="5A793B70" w14:textId="77777777" w:rsidR="002B5052" w:rsidRPr="002B5052" w:rsidRDefault="002B5052" w:rsidP="002B5052">
      <w:pPr>
        <w:pStyle w:val="Pagedecouverture"/>
        <w:sectPr w:rsidR="002B5052" w:rsidRPr="002B5052" w:rsidSect="0079452A">
          <w:footerReference w:type="default" r:id="rId9"/>
          <w:pgSz w:w="11907" w:h="16839"/>
          <w:pgMar w:top="1134" w:right="1417" w:bottom="1134" w:left="1417" w:header="709" w:footer="709" w:gutter="0"/>
          <w:pgNumType w:start="0"/>
          <w:cols w:space="720"/>
          <w:docGrid w:linePitch="360"/>
        </w:sectPr>
      </w:pPr>
    </w:p>
    <w:p w14:paraId="19BB17F2" w14:textId="45C07A49" w:rsidR="00070205" w:rsidRPr="002B5052" w:rsidRDefault="00497462" w:rsidP="00497462">
      <w:pPr>
        <w:pStyle w:val="Typedudocument"/>
      </w:pPr>
      <w:r w:rsidRPr="002B5052">
        <w:lastRenderedPageBreak/>
        <w:t>KOMISIJAS ĪSTENOŠANAS LĒMUMS (ES) …/…</w:t>
      </w:r>
    </w:p>
    <w:p w14:paraId="39925B62" w14:textId="68506C63" w:rsidR="00070205" w:rsidRPr="002B5052" w:rsidRDefault="002B5052" w:rsidP="00497462">
      <w:pPr>
        <w:pStyle w:val="Datedadoption"/>
      </w:pPr>
      <w:r>
        <w:t>(XXX)</w:t>
      </w:r>
    </w:p>
    <w:p w14:paraId="3EC8887B" w14:textId="530D70CF" w:rsidR="00070205" w:rsidRPr="002B5052" w:rsidRDefault="00497462" w:rsidP="00497462">
      <w:pPr>
        <w:pStyle w:val="Titreobjet"/>
      </w:pPr>
      <w:r w:rsidRPr="002B5052">
        <w:t>par līguma standartklauzulām attiecībā uz personas datu nosūtīšanu trešām valstīm saskaņā ar Eiropas Parlamenta un Padomes Regulu (ES) 2016/679</w:t>
      </w:r>
    </w:p>
    <w:p w14:paraId="2E28B445" w14:textId="5EA392B1" w:rsidR="00070205" w:rsidRPr="002B5052" w:rsidRDefault="00497462" w:rsidP="00497462">
      <w:pPr>
        <w:pStyle w:val="IntrtEEE"/>
      </w:pPr>
      <w:r w:rsidRPr="002B5052">
        <w:t>(Dokuments attiecas uz EEZ)</w:t>
      </w:r>
    </w:p>
    <w:p w14:paraId="6A988FE2" w14:textId="77777777" w:rsidR="00070205" w:rsidRPr="002B5052" w:rsidRDefault="00070205" w:rsidP="00C36A89">
      <w:pPr>
        <w:pStyle w:val="Institutionquiagit"/>
      </w:pPr>
      <w:r w:rsidRPr="002B5052">
        <w:t>EIROPAS KOMISIJA,</w:t>
      </w:r>
    </w:p>
    <w:p w14:paraId="5AFA792D" w14:textId="77777777" w:rsidR="001D4EF4" w:rsidRPr="002B5052" w:rsidRDefault="00070205" w:rsidP="00C36A89">
      <w:r w:rsidRPr="002B5052">
        <w:rPr>
          <w:color w:val="000000"/>
        </w:rPr>
        <w:t>ņemot vērā Līgumu par Eiropas Savienības darbību,</w:t>
      </w:r>
    </w:p>
    <w:p w14:paraId="723B085A" w14:textId="1190B94A" w:rsidR="00070205" w:rsidRPr="002B5052" w:rsidRDefault="00070205" w:rsidP="00C36A89">
      <w:r w:rsidRPr="002B5052">
        <w:t xml:space="preserve">ņemot vērā </w:t>
      </w:r>
      <w:r w:rsidRPr="002B5052">
        <w:rPr>
          <w:color w:val="000000"/>
        </w:rPr>
        <w:t>Eiropas Parlamenta un Padomes Regulu (ES) 2016/679 (2016. gada 27. aprīlis) par fizisku personu aizsardzību attiecībā uz personas datu apstrādi un šādu datu brīvu apriti un ar ko atceļ Direktīvu 95/46/EK (Vispārīgā datu aizsardzības regula)</w:t>
      </w:r>
      <w:r w:rsidRPr="002B5052">
        <w:rPr>
          <w:rStyle w:val="FootnoteReference"/>
          <w:color w:val="000000"/>
        </w:rPr>
        <w:footnoteReference w:id="1"/>
      </w:r>
      <w:r w:rsidRPr="002B5052">
        <w:t xml:space="preserve">, un jo īpaši tās </w:t>
      </w:r>
      <w:r w:rsidRPr="002B5052">
        <w:rPr>
          <w:color w:val="000000"/>
        </w:rPr>
        <w:t>28. panta 7. punktu un 46. panta 2. punkta c) apakšpunktu</w:t>
      </w:r>
      <w:r w:rsidRPr="002B5052">
        <w:t>,</w:t>
      </w:r>
    </w:p>
    <w:p w14:paraId="5DBC66B2" w14:textId="77777777" w:rsidR="00070205" w:rsidRPr="002B5052" w:rsidRDefault="00070205" w:rsidP="00C36A89">
      <w:r w:rsidRPr="002B5052">
        <w:t>tā kā:</w:t>
      </w:r>
    </w:p>
    <w:p w14:paraId="1FBC9A33" w14:textId="4D496B78" w:rsidR="00EB7ED2" w:rsidRPr="002B5052" w:rsidRDefault="00EB7ED2" w:rsidP="00377582">
      <w:pPr>
        <w:pStyle w:val="Considrant"/>
        <w:numPr>
          <w:ilvl w:val="0"/>
          <w:numId w:val="1"/>
        </w:numPr>
      </w:pPr>
      <w:r w:rsidRPr="002B5052">
        <w:t>Tehnoloģiju attīstība veicina pārrobežu datu plūsmas, kas vajadzīgas starptautiskās sadarbības un starptautiskās tirdzniecības paplašināšanai. Tajā pašā laikā ir jānodrošina, lai netiktu ietekmēts fizisku personu aizsardzības līmenis, kādu garantē Regula (ES) 2016/679, ja personas dati tiek nosūtīti trešām valstīm, tostarp tālākas nosūtīšanas gadījumos</w:t>
      </w:r>
      <w:r w:rsidRPr="002B5052">
        <w:rPr>
          <w:rStyle w:val="FootnoteReference"/>
        </w:rPr>
        <w:footnoteReference w:id="2"/>
      </w:r>
      <w:r w:rsidRPr="002B5052">
        <w:t>. Regulas (ES) 2016/679 V nodaļas noteikumu par datu nosūtīšanu mērķis ir nodrošināt personas datu nepārtrauktu augsta līmeņa aizsardzību gadījumos, ja dati tiek nosūtīti trešām valstīm</w:t>
      </w:r>
      <w:r w:rsidRPr="002B5052">
        <w:rPr>
          <w:rStyle w:val="FootnoteReference"/>
        </w:rPr>
        <w:footnoteReference w:id="3"/>
      </w:r>
      <w:r w:rsidRPr="002B5052">
        <w:t>.</w:t>
      </w:r>
    </w:p>
    <w:p w14:paraId="217460B5" w14:textId="1B3A5723" w:rsidR="00EB7ED2" w:rsidRPr="002B5052" w:rsidRDefault="00EB7ED2" w:rsidP="00EB7ED2">
      <w:pPr>
        <w:pStyle w:val="Considrant"/>
      </w:pPr>
      <w:r w:rsidRPr="002B5052">
        <w:t>Saskaņā ar Regulas (ES) 2016/679 46. panta 1. punktu, ja nav pieņemts Komisijas lēmums par aizsardzības līmeņa pietiekamību saskaņā ar 45. panta 3. punktu, pārzinis vai apstrādātājs var nosūtīt personas datus uz trešo valsti tikai tad, ja tas ir sniedzis atbilstošas garantijas, un ar nosacījumu, ka datu subjektiem ir pieejamas īstenojamas tiesības un efektīvi tiesiskās aizsardzības līdzekļi. Šādas garantijas var nodrošināt standarta datu aizsardzības klauzulas, ko pieņēmusi Komisija saskaņā ar 46. panta 2. punkta c) apakšpunktu.</w:t>
      </w:r>
    </w:p>
    <w:p w14:paraId="08AED2DA" w14:textId="753633F8" w:rsidR="00EB7ED2" w:rsidRPr="002B5052" w:rsidRDefault="00EB7ED2" w:rsidP="00EB7ED2">
      <w:pPr>
        <w:pStyle w:val="Considrant"/>
      </w:pPr>
      <w:r w:rsidRPr="002B5052">
        <w:t>Līguma standartklauzulas ir paredzētas tikai, lai nodrošinātu atbilstošas datu aizsardzības garantijas starptautiskai datu nosūtīšanai. Tādēļ pārzinis vai apstrādātājs, kas nosūta personas datus trešām valstīm (“datu nosūtītājs”), un pārzinis vai apstrādātājs, kas saņem personas datus (“datu saņēmējs”), drīkst brīvi iekļaut šīs līguma standartklauzulas plašākā līgumā un pievienot citas klauzulas vai papildu garantijas, ja tās tieši vai netieši nav pretrunā līguma standartklauzulām vai neierobežo datu subjekta pamattiesības vai brīvības. Pārziņi un apstrādātāji tiek mudināti nodrošināt papildu garantijas, izmantojot līgumsaistības, ar kurām papildina līguma standartklauzulas</w:t>
      </w:r>
      <w:r w:rsidRPr="002B5052">
        <w:rPr>
          <w:rStyle w:val="FootnoteReference"/>
        </w:rPr>
        <w:footnoteReference w:id="4"/>
      </w:r>
      <w:r w:rsidRPr="002B5052">
        <w:t xml:space="preserve">. Līguma standartklauzulu izmantošana neskar datu nosūtītāja un/vai </w:t>
      </w:r>
      <w:r w:rsidRPr="002B5052">
        <w:lastRenderedPageBreak/>
        <w:t>saņēmēja jebkuras līgumsaistības nodrošināt piemērojamo privilēģiju un imunitātes ievērošanu.</w:t>
      </w:r>
    </w:p>
    <w:p w14:paraId="35DBB988" w14:textId="6EBE9457" w:rsidR="00EB7ED2" w:rsidRPr="002B5052" w:rsidRDefault="00EB7ED2" w:rsidP="00EB7ED2">
      <w:pPr>
        <w:pStyle w:val="Considrant"/>
      </w:pPr>
      <w:r w:rsidRPr="002B5052">
        <w:t>Papildus līguma standartklauzulu izmantošanai, lai nodrošinātu atbilstošas garantijas datu nosūtīšanai saskaņā ar Regulas (ES) 2016/679 46. panta 1. punktu, datu nosūtītājam ir jāizpilda pārziņa vai apstrādātāja vispārīgie pienākumi saskaņā ar Regulu (ES) 2016/679. Minētie pienākumi cita starpā ir pārziņa pienākums sniegt datu subjektiem informāciju par to, ka pārzinis paredz nosūtīt to personas datus uz trešo valsti saskaņā ar Regulas (ES) 2016/679 13. panta 1. punkta f) apakšpunktu un 14. panta 1. punkta f) apakšpunktu. Tādas nosūtīšanas gadījumā, kas atbilst Regulas (ES) 2016/679 46. pantam, šādai informācijai jāietver atsauce uz atbilstošām garantijām un informācija par to, kā saņemt garantiju kopiju, vai to, kur tās ir darītas pieejamas.</w:t>
      </w:r>
    </w:p>
    <w:p w14:paraId="4969630F" w14:textId="0B18A3BC" w:rsidR="00EB7ED2" w:rsidRPr="002B5052" w:rsidRDefault="00EB7ED2" w:rsidP="00EB7ED2">
      <w:pPr>
        <w:pStyle w:val="Considrant"/>
      </w:pPr>
      <w:r w:rsidRPr="002B5052">
        <w:t>Komisijas Lēmumā 2001/497/EK</w:t>
      </w:r>
      <w:r w:rsidRPr="002B5052">
        <w:rPr>
          <w:rStyle w:val="FootnoteReference"/>
        </w:rPr>
        <w:footnoteReference w:id="5"/>
      </w:r>
      <w:r w:rsidRPr="002B5052">
        <w:t xml:space="preserve"> un Lēmumā 2010/87/ES</w:t>
      </w:r>
      <w:r w:rsidRPr="002B5052">
        <w:rPr>
          <w:rStyle w:val="FootnoteReference"/>
        </w:rPr>
        <w:footnoteReference w:id="6"/>
      </w:r>
      <w:r w:rsidRPr="002B5052">
        <w:t xml:space="preserve"> ir ietvertas līguma standartklauzulas, lai veicinātu personas datu nosūtīšanu no Savienībā iedibināta datu pārziņa tādam pārzinim vai apstrādātājam, kas iedibināts trešā valstī, kura nenodrošina pietiekamu aizsardzības līmeni. Minēto lēmumu pamatā bija Eiropas Parlamenta un Padomes Direktīva 95/46/EK</w:t>
      </w:r>
      <w:r w:rsidRPr="002B5052">
        <w:rPr>
          <w:rStyle w:val="FootnoteReference"/>
        </w:rPr>
        <w:footnoteReference w:id="7"/>
      </w:r>
      <w:r w:rsidRPr="002B5052">
        <w:t>.</w:t>
      </w:r>
    </w:p>
    <w:p w14:paraId="6B0A0951" w14:textId="6C1C3DFB" w:rsidR="00EB7ED2" w:rsidRPr="002B5052" w:rsidRDefault="00EB7ED2" w:rsidP="00EB7ED2">
      <w:pPr>
        <w:pStyle w:val="Considrant"/>
      </w:pPr>
      <w:r w:rsidRPr="002B5052">
        <w:t>Saskaņā ar Regulas (ES) 2016/679 46. panta 5. punktu Lēmums 2001/497/EK un Lēmums 2010/87/ES ir spēkā, kamēr tās vajadzības gadījumā netiek grozītas, aizstātas vai atceltas ar Komisijas lēmumu, kas pieņemts saskaņā ar minētās regulas 46. panta 2. punktu. Lēmumos paredzētās līguma standartklauzulas bija jāatjaunina, ņemot vērā Regulas (ES) 2016/679 jaunās prasības. Turklāt kopš lēmumu pieņemšanas ir notikušas būtiskas izmaiņas digitālās ekonomikas jomā līdz ar tādu jaunu un sarežģītākas apstrādes darbību plašāku izmantošanu, kurās bieži vien piedalās vairāki datu saņēmēji un nosūtītāji, garu un sarežģītu ražošanas ķēžu izmantošanu un izmaiņām darījumdarbības attiecībās. Tādēļ nepieciešams modernizēt līguma standartklauzulas, lai tās labāk atbilstu faktiskajai situācijai, ņemot vērā papildu apstrādi un nosūtīšanas gadījumus, un lai ļautu izmantot elastīgāku pieeju, piemēram, attiecībā uz pušu skaitu, kuras var pievienoties līgumam.</w:t>
      </w:r>
    </w:p>
    <w:p w14:paraId="33EBD438" w14:textId="031AEAEC" w:rsidR="00D20CB6" w:rsidRPr="002B5052" w:rsidRDefault="0047771C" w:rsidP="00C36A89">
      <w:pPr>
        <w:pStyle w:val="Considrant"/>
      </w:pPr>
      <w:r w:rsidRPr="002B5052">
        <w:t xml:space="preserve">Pārzinis vai apstrādātājs var izmantot līguma standartklauzulas, kas paredzētas šā lēmuma pielikumā, lai nodrošinātu atbilstošas garantijas Regulas (ES) 2016/679 46. panta 1. punkta izpratnē attiecībā uz personas datu nosūtīšanu trešā valstī iedibinātam apstrādātājam vai pārzinim, neskarot starptautiskās nosūtīšanas jēdziena interpretāciju saskaņā ar Regulu (ES) 2016/679. Līguma standartklauzulas var izmantot attiecībā uz šādu nosūtīšanu, tikai ciktāl saņēmēja veiktā apstrāde neietilpst Regulas (ES) 2016/679 piemērošanas jomā. Tas ietver arī personas datu nodošanu, kuru īsteno pārzinis vai apstrādātājs, kas nav iedibināts Savienībā, ciktāl apstrādei piemēro Regulu (ES) 2016/679 saskaņā ar tās 3. panta 2. punktu, jo tā ir saistīta ar preču un pakalpojumu piedāvāšanu datu subjektiem Savienībā vai to uzvedības novērošanu, ciktāl tā notiek Savienībā. </w:t>
      </w:r>
    </w:p>
    <w:p w14:paraId="58638138" w14:textId="73328D32" w:rsidR="00EB7ED2" w:rsidRPr="002B5052" w:rsidRDefault="000C1C57" w:rsidP="00E74673">
      <w:pPr>
        <w:pStyle w:val="Considrant"/>
        <w:numPr>
          <w:ilvl w:val="0"/>
          <w:numId w:val="12"/>
        </w:numPr>
      </w:pPr>
      <w:r w:rsidRPr="002B5052">
        <w:lastRenderedPageBreak/>
        <w:t>Ņemot vērā Eiropas Parlamenta un Padomes Regulas (ES) 2016/679 un Regulas (ES) 2018/1725 vispārējo saskaņotību</w:t>
      </w:r>
      <w:r w:rsidRPr="002B5052">
        <w:rPr>
          <w:rStyle w:val="FootnoteReference"/>
        </w:rPr>
        <w:footnoteReference w:id="8"/>
      </w:r>
      <w:r w:rsidRPr="002B5052">
        <w:t>, līguma standartklauzulas jābūt iespējams izmantot arī tāda līguma kontekstā, kas minēts Regulas (ES) 2018/1725 29. panta 4. punktā, attiecībā uz tādu personas datu nosūtīšanu apakšapstrādātājam trešā valstī, ko īsteno apstrādātājs, kurš nav Savienības iestāde vai struktūra, bet uz kuru attiecas Regula (ES) 2016/679, un kurš apstrādā personas datus Savienības iestādes vai struktūras vārdā saskaņā ar Re</w:t>
      </w:r>
      <w:r w:rsidR="002B5052" w:rsidRPr="002B5052">
        <w:t>gulas (ES) 2018/1725 29. pantu.</w:t>
      </w:r>
      <w:r w:rsidRPr="002B5052">
        <w:t xml:space="preserve"> Ja šajā līgumā ir paredzēti tādi paši datu aizsardzības pienākumi, kas noteikti līgumā vai citā juridiskā dokumentā starp pārzini un apstrādātāju saskaņā ar Regulas (ES) 2018/1725 29. panta 3. punktu, jo īpaši sniedzot pietiekamas garantijas tehniskajiem un organizatoriskajiem pasākumiem, lai nodrošinātu, ka apstrāde atbilst regulas prasībām, tiek nodrošināta atbilstība Regulas (ES) 2018/1725 29. panta 4. punktam. Tas jo īpaši attieksies uz gadījumiem, kad pārzinis un apstrādātājs izmanto līguma standartklauzulas Komisijas Īstenošanas lēmumā par līguma standartklauzulām starp pārziņiem un apstrādātājiem saskaņā ar Eiropas Parlamenta un Padomes Regulas (ES) 2016/679 28. panta 7. punktu un Eiropas Parlamenta un Padomes Regulas (ES) 2018/1725 29. panta 7. punktu</w:t>
      </w:r>
      <w:r w:rsidRPr="002B5052">
        <w:rPr>
          <w:rStyle w:val="FootnoteReference"/>
        </w:rPr>
        <w:footnoteReference w:id="9"/>
      </w:r>
      <w:r w:rsidRPr="002B5052">
        <w:t>.</w:t>
      </w:r>
    </w:p>
    <w:p w14:paraId="7C611A21" w14:textId="33B99914" w:rsidR="00EB7ED2" w:rsidRPr="002B5052" w:rsidRDefault="00EB7ED2" w:rsidP="00EB7ED2">
      <w:pPr>
        <w:pStyle w:val="Considrant"/>
      </w:pPr>
      <w:r w:rsidRPr="002B5052">
        <w:t>Ja apstrāde ietver datu nosūtīšanu no pārziņiem, uz kuriem attiecas Regula (ES) 2016/679, tādiem apstrādātājiem, kuri ir ārpus tās teritoriālās piemērošanas jomas, vai no apstrādātājiem, uz kuriem attiecas Regula (ES) 2016/679, tādiem apakšapstrādātājiem, kuri ir ārpus tās teritoriālās piemērošanas jomas, šā lēmuma pielikumā izklāstītajām līguma standartklauzulām arī būtu jāsniedz iespēja izpildīt Regulas (ES) 2016/679 28. panta 3. un 4. punkta prasības.</w:t>
      </w:r>
    </w:p>
    <w:p w14:paraId="34346D8F" w14:textId="64503FB9" w:rsidR="00EB7ED2" w:rsidRPr="002B5052" w:rsidRDefault="00EB7ED2" w:rsidP="00EB7ED2">
      <w:pPr>
        <w:pStyle w:val="Considrant"/>
      </w:pPr>
      <w:r w:rsidRPr="002B5052">
        <w:t>Šā lēmuma pielikumā izklāstītajās līguma standartklauzulās ir apvienoti vispārīgi noteikumi ar moduļveida pieeju, lai ņemtu vērā dažādus nosūtīšanas scenārijus un mūsdienu ražošanas ķēžu sarežģītību. Papildus vispārīgajiem noteikumiem pārziņiem un apstrādātājiem būtu jāizvēlas konkrētajai situācijai piemērots modulis, lai pielāgotu to saistības, kas paredzētas līguma standartklauzulās, to lomai un pienākumiem saistībā ar attiecīgo datu apstrādi. Ir jābūt iespējai ievērot līguma standartklauzulas vairāk nekā divām pusēm. Turklāt papildu pārziņiem un apstrādātājiem būtu jāļauj pievienoties līguma standartklauzulām kā datu nosūtītājiem vai saņēmējiem visā tāda līguma darbības cikla laikā, kurā tās ietilpst.</w:t>
      </w:r>
    </w:p>
    <w:p w14:paraId="5A5BCD4E" w14:textId="4AA774DE" w:rsidR="00EB7ED2" w:rsidRPr="002B5052" w:rsidRDefault="00EB7ED2" w:rsidP="00BD7CD0">
      <w:pPr>
        <w:pStyle w:val="Considrant"/>
      </w:pPr>
      <w:r w:rsidRPr="002B5052">
        <w:t>Lai sniegtu atbilstošas garantijas, līguma standartklauzulām būtu jānodrošina, ka personas datiem, kuri nosūtīti uz attiecīgā pamata, tiek nodrošināts aizsardzības līmenis, kurš pēc būtības ir līdzvērtīgs Savienībā garantētajam līmenim</w:t>
      </w:r>
      <w:r w:rsidRPr="002B5052">
        <w:rPr>
          <w:rStyle w:val="FootnoteReference"/>
        </w:rPr>
        <w:footnoteReference w:id="10"/>
      </w:r>
      <w:r w:rsidRPr="002B5052">
        <w:t>. Lai nodrošinātu apstrādes pārredzamību, datu subjektiem būtu jāsaņem līguma standartklauzulu kopija un tie jo īpaši būtu jāinformē par apstrādāto personas datu kategorijām, tiesībām iegūt līguma standartklauzulu kopiju un par jebkādu tālāku nosūtīšanu. Datu saņēmēja īstenota tālāka nosūtīšana trešai personai citā trešā valstī būtu jāatļauj tikai tad, ja šāda trešā persona pievienojas līguma standartklauzulām, ja tiek citā veidā nodrošināta nepārtraukta aizsardzība vai konkrētos gadījumos, piemēram, pamatojoties uz datu subjekta tiešu, informētu piekrišanu.</w:t>
      </w:r>
    </w:p>
    <w:p w14:paraId="0EE018AF" w14:textId="6777D2A3" w:rsidR="00EB7ED2" w:rsidRPr="002B5052" w:rsidRDefault="00EB7ED2" w:rsidP="00EB7ED2">
      <w:pPr>
        <w:pStyle w:val="Considrant"/>
      </w:pPr>
      <w:r w:rsidRPr="002B5052">
        <w:t>Izņemot dažus gadījumus, jo īpaši saistībā ar konkrētiem pienākumiem, kuri attiecas tikai uz attiecībām starp datu nosūtītāju un datu saņēmēju, datu subjektiem vajadzētu būt iespējai atsaukties uz līguma standartklauzulām un nepieciešamības gadījumā īstenot tās kā ieinteresētajai trešai personai. Tādēļ, lai gan pusēm būtu jāsniedz iespēja izvēlēties kādas dalībvalsts tiesību aktus, kas regulē līguma standartklauzulas, šādos tiesību aktos jābūt paredzētām ieinteresēto trešo personu tiesībām. Lai veicinātu individuālu tiesisko aizsardzību, līguma standartklauzulās būtu jāparedz prasība datu saņēmējam informēt datu subjektus par kontaktpunktu un ātri izskatīt jebkādas sūdzības vai pieprasījumus. Strīda gadījumā starp datu saņēmēju un datu subjektu, kas atsaucas uz savām ieinteresētās trešās personas tiesībām, datu subjektam būtu jābūt iespējai iesniegt sūdzību kompetentai uzraudzības iestādei vai lūgt, lai strīdu izskata kompetentās tiesas Eiropas Savienībā.</w:t>
      </w:r>
    </w:p>
    <w:p w14:paraId="461FA1E7" w14:textId="6F22FFED" w:rsidR="00EB7ED2" w:rsidRPr="002B5052" w:rsidRDefault="00EB7ED2" w:rsidP="00EB7ED2">
      <w:pPr>
        <w:pStyle w:val="Considrant"/>
      </w:pPr>
      <w:r w:rsidRPr="002B5052">
        <w:t>Lai nodrošinātu efektīvu izpildi, datu saņēmējam būtu jāpakļaujas šādas iestādes un tiesu jurisdikcijai un jāapņemas ievērot jebkādus saistošus lēmumus saskaņā ar piemērojamiem dalībvalsts tiesību aktiem. Konkrētāk, datu saņēmējam jāpiekrīt atbildēt uz jautājumiem, atļaut veikt revīzijas un ievērot uzraudzības iestādes pieņemtos pasākumus, tostarp korektīvos un kompensējošos pasākumus. Turklāt datu saņēmējam jābūt izvēles iespējai piedāvāt datu subjektiem iespēju bez maksas vērsties pēc palīdzības neatkarīgā strīdu izšķiršanas struktūrā. Saskaņā ar Regulas (ES) 2016/679 80. panta 1. punktu asociācijām vai citām institūcijām jāļauj pārstāvēt datu subjektus, ja tie to vēlas, strīdos pret datu saņēmēju.</w:t>
      </w:r>
    </w:p>
    <w:p w14:paraId="4692FAD3" w14:textId="0949E3EF" w:rsidR="00EB7ED2" w:rsidRPr="002B5052" w:rsidRDefault="00EB7ED2" w:rsidP="00EB7ED2">
      <w:pPr>
        <w:pStyle w:val="Considrant"/>
      </w:pPr>
      <w:r w:rsidRPr="002B5052">
        <w:t>Līguma standartklauzulās jābūt paredzētiem noteikumiem par pušu atbildību attiecībā uz datu subjektiem, kā arī noteikumiem par savstarpējām kompensācijām starp pusēm. Ja līguma standartklauzulās paredzēto ieinteresēto trešo personu tiesību jebkāda pārkāpuma rezultātā datu subjektam ir nodarīts materiāls vai nemateriāls kaitējums, tam ir tiesības saņemt kompensāciju.</w:t>
      </w:r>
      <w:r w:rsidRPr="002B5052">
        <w:noBreakHyphen/>
        <w:t xml:space="preserve"> Tas neskar Regulā (ES) 2016/679 paredzēto atbildību.</w:t>
      </w:r>
    </w:p>
    <w:p w14:paraId="0FAD5DAD" w14:textId="48999BE6" w:rsidR="00EB7ED2" w:rsidRPr="002B5052" w:rsidRDefault="00EB7ED2" w:rsidP="00EB7ED2">
      <w:pPr>
        <w:pStyle w:val="Considrant"/>
      </w:pPr>
      <w:r w:rsidRPr="002B5052">
        <w:t>Ja dati tiek nosūtīti datu saņēmējam, kas rīkojas kā apstrādātājs vai apakšapstrādātājs, ir jāpiemēro īpašas prasības saskaņā ar Regulas (ES) 2016/679 28. panta 3. punktu. Līguma standartklauzulās būtu jāparedz prasība datu saņēmējam darīt pieejamu visu informāciju, kas nepieciešama, lai apliecinātu atbilstību klauzulās noteiktajiem pienākumiem un sniegtu iespēju, kā arī palīdzētu datu nosūtītājam īstenot datu saņēmēja apstrādes darbību pārbaudi. Attiecībā uz jebkādu apakšapstrādātāju piesaistīšanu, ko veic datu saņēmējs, saskaņā ar Regulas (ES) 2016/679 28. panta 2. un 4. punktu, līguma standartklauzulās jo īpaši jāparedz procedūra vispārējas vai konkrētas atļaujas saņemšanai no datu nosūtītāja, kā arī prasība par rakstisku līgumu ar apakšapstrādātāju, nodrošinot tādu pašu aizsardzības līmeni kā attiecīgās klauzulas.</w:t>
      </w:r>
    </w:p>
    <w:p w14:paraId="08EF7457" w14:textId="77B49352" w:rsidR="00EB7ED2" w:rsidRPr="002B5052" w:rsidRDefault="00EB7ED2" w:rsidP="00EB7ED2">
      <w:pPr>
        <w:pStyle w:val="Considrant"/>
      </w:pPr>
      <w:r w:rsidRPr="002B5052">
        <w:t>Ir lietderīgi līguma standartklauzulās paredzēt dažādas tādas garantijas, kuras attiecas uz konkrētu gadījumu, kad personas datu nosūtīšanu veic apstrādātājs Savienībā pārzinim trešā valstī, un kuras atspoguļo ierobežotos patstāvīgos apstrādātāju pienākumus saskaņā ar Regulu (ES) 2016/679. Konkrētāk, līguma standartklauzulās būtu jāparedz prasība informēt pārzini, ja tas nevar ievērot norādījumus, tostarp gadījumā, ja ar šādiem norādījumiem tiktu pārkāptas Savienības datu aizsardzības tiesības, un prasība pārziņiem neveikt nekādas darbības, kuras liegtu apstrādātājam īstenot Regulā (ES) 2016/679 paredzētos pienākumus. Tajās arī būtu jāparedz prasība pusēm sniegt savstarpēju palīdzību, atbildot uz datu subjektu jautājumiem un pieprasījumiem, saskaņā ar vietējiem tiesību aktiem, kas attiecas uz datu saņēmēju, vai — ja tiek veikta datu apstrāde Savienībā — saskaņā ar Regulu (ES) 2016/679. Ja Savienības apstrādātājs apvieno personas datus, kas saņemti no pārziņa trešā valstī, ar personas datiem, kurus savācis apstrādātājs Savienībā, būtu jāpiemēro papildu prasības, lai risinātu jautājumus saistībā ar situāciju, ko izraisa galamērķa trešās valsts tiesību aktu ietekme uz pārziņa atbilstību klauzulām, jo īpaši to, kā rīkoties saistošu pieprasījumu gadījumā no trešās valsts publiskām iestādēm par nosūtīto personas datu izpaušanu. Savukārt šādas prasības nav pamatotas, ja ārpakalpojuma ietvaros tiek veikta tikai tādu personas datu apstrāde un atpakaļnosūtīšana, kuri saņemti no pārziņa un uz kuriem jebkurā gadījumā attiecās un arī turpmāk attieksies konkrētās trešās valsts jurisdikcija.</w:t>
      </w:r>
    </w:p>
    <w:p w14:paraId="654EF3D0" w14:textId="33F86CB7" w:rsidR="00EB7ED2" w:rsidRPr="002B5052" w:rsidRDefault="00EB7ED2" w:rsidP="00EB7ED2">
      <w:pPr>
        <w:pStyle w:val="Considrant"/>
      </w:pPr>
      <w:r w:rsidRPr="002B5052">
        <w:t xml:space="preserve">Pusēm jāspēj apliecināt atbilstību līguma standartklauzulām. Konkrētāk, datu saņēmējam būtu jāglabā attiecīgā dokumentācija par tā pārziņā esošajām apstrādes darbībām un nekavējoties jāinformē datu nosūtītājs, ja tas kādu iemeslu dēļ nevar nodrošināt atbilstību klauzulām. Savukārt datu nosūtītājam būtu jāaptur nosūtīšana un īpaši nopietnos gadījumos būtu jābūt tiesībām izbeigt līgumu, ciktāl tas attiecas uz personas datu apstrādi saskaņā ar līguma standartklauzulām, ja datu saņēmējs pārkāpj klauzulas vai nespēj tās izpildīt. Ja vietējie tiesību akti ietekmē klauzulu izpildi, ir jāpiemēro īpaši noteikumi. Personas dati, kas tika nosūtīti pirms līguma izbeigšanas, un to kopijas pēc datu nosūtītāja izvēles jāatgriež datu nosūtītājam vai pilnībā jāiznīcina. </w:t>
      </w:r>
    </w:p>
    <w:p w14:paraId="20EC53F9" w14:textId="6A2B7387" w:rsidR="00EB7ED2" w:rsidRPr="002B5052" w:rsidRDefault="00EB7ED2" w:rsidP="00EB7ED2">
      <w:pPr>
        <w:pStyle w:val="Considrant"/>
      </w:pPr>
      <w:r w:rsidRPr="002B5052">
        <w:t>Līguma standartklauzulām būtu jānodrošina īpašas garantijas, jo īpaši ņemot vērā Tiesas judikatūru</w:t>
      </w:r>
      <w:r w:rsidRPr="002B5052">
        <w:rPr>
          <w:rStyle w:val="FootnoteReference"/>
        </w:rPr>
        <w:footnoteReference w:id="11"/>
      </w:r>
      <w:r w:rsidRPr="002B5052">
        <w:t>, lai risinātu problēmas, ko izraisa galamērķa trešās valsts tiesību aktu ietekme uz datu saņēmēja atbilstību klauzulām, jo īpaši to, kā rīkoties saistošu pieprasījumu gadījumā no attiecīgās valsts publiskām iestādēm par nosūtīto personas datu izpaušanu.</w:t>
      </w:r>
    </w:p>
    <w:p w14:paraId="255E3008" w14:textId="13B19320" w:rsidR="00EB7ED2" w:rsidRPr="002B5052" w:rsidRDefault="00EB7ED2" w:rsidP="00EB7ED2">
      <w:pPr>
        <w:pStyle w:val="Considrant"/>
      </w:pPr>
      <w:r w:rsidRPr="002B5052">
        <w:t>Personas datu nosūtīšanu un apstrādi saskaņā ar līguma standartklauzulām nedrīkst veikt, ja galamērķa trešās valsts tiesību akti un prakse liedz datu saņēmējam nodrošināt klauzulu izpildi. Šajā saistībā tiesību akti un prakse, ar ko tiek ievērota pamattiesību un pamatbrīvību būtība un netiek pārsniegts līmenis, kas ir nepieciešams un samērīgs demokrātiskā sabiedrībā, lai garantētu kādu no Regulas (ES) 2016/679 23. panta 1. punktā minētajiem mērķiem, nav uzskatāmi par neatbilstošiem līguma standartklauzulām. Pusēm jāgarantē, ka brīdī, kad tās vienojas par līguma standartklauzulām, tām nav pamata uzskatīt, ka tiesību akti un prakse, kas attiecas uz datu saņēmēju, neatbilst šīm prasībām.</w:t>
      </w:r>
    </w:p>
    <w:p w14:paraId="29655BB4" w14:textId="55B8C78F" w:rsidR="00EB7ED2" w:rsidRPr="002B5052" w:rsidRDefault="00EB7ED2" w:rsidP="00724557">
      <w:pPr>
        <w:pStyle w:val="Considrant"/>
      </w:pPr>
      <w:r w:rsidRPr="002B5052">
        <w:t>Pusēm jo īpaši jāņem vērā nosūtīšanas konkrētie apstākļi (piemēram, līguma saturs un darbības ilgums, nosūtīto datu raksturs, saņēmēja veids, apstrādes mērķis), galamērķa trešās valsts tiesību akti un prakse, kas ir nozīmīga saistībā ar nosūtīšanas apstākļiem, un jebkādas garantijas, kas ieviestas, lai papildinātu līguma standartklauzulās noteiktās garantijas (tostarp attiecīgie līgumiskie, tehniskie un organizatoriskie pasākumi, kas tiek piemēroti attiecībā uz personas datu nosūtīšanu un to apstrādi galamērķa valstī). Attiecībā uz šādu tiesību aktu un prakses ietekmi uz atbilstību līguma standartklauzulām vispārējā novērtējuma ietvaros var ņemt vērā dažādus elementus, tostarp uzticamu informāciju par tiesību aktu īstenošanu praksē (piemēram, judikatūra, neatkarīgu pārraudzības struktūru ziņojumi), pieprasījumu esību vai neesību tajā pašā nozarē un, piemērojot stingrus nosacījumus, datu nosūtītāja un/vai datu saņēmēja dokumentētu praktisko pieredzi.</w:t>
      </w:r>
    </w:p>
    <w:p w14:paraId="307BD618" w14:textId="71476955" w:rsidR="00EB7ED2" w:rsidRPr="002B5052" w:rsidRDefault="00EB7ED2" w:rsidP="00EB7ED2">
      <w:pPr>
        <w:pStyle w:val="Considrant"/>
      </w:pPr>
      <w:r w:rsidRPr="002B5052">
        <w:t>Datu saņēmējam jāinformē datu nosūtītājs, ja pēc līguma standartklauzulu apstiprināšanas tam radies iemesls uzskatīt, ka tas nespēj nodrošināt līguma standartklauzulu izpildi. Ja datu nosūtītājs saņem šādu paziņojumu vai tam citā veidā kļūst zināms, ka datu saņēmējs vairs nevar nodrošināt līguma standartklauzulu izpildi, tam jānosaka atbilstošie pasākumi, lai rastu risinājumu attiecīgajā situācijā, nepieciešamības gadījumā apspriežoties ar kompetento uzraudzības iestādi. Šādi pasākumi cita starpā var būt datu nosūtītāja un/vai datu saņēmēja pieņemti papildu pasākumi, piemēram, tehniski vai organizatoriski pasākumi, lai nodrošinātu drošību un konfidencialitāti. Datu nosūtītājam būtu jāaptur nosūtīšana, ja tas uzskata, ka nav iespējams nodrošināt atbilstošas garantijas, vai arī ja tiek saņemts attiecīgs kompetentās uzraudzības iestādes rīkojums.</w:t>
      </w:r>
    </w:p>
    <w:p w14:paraId="19D1180F" w14:textId="66201CDA" w:rsidR="00EB7ED2" w:rsidRPr="002B5052" w:rsidRDefault="00157877" w:rsidP="00EB7ED2">
      <w:pPr>
        <w:pStyle w:val="Considrant"/>
      </w:pPr>
      <w:r w:rsidRPr="002B5052">
        <w:t>Ja iespējams, datu saņēmējam jāinformē datu nosūtītājs un datu subjekts, ja tas saņem juridiski saistošu pieprasījumu no publiskas (tostarp tiesu) iestādes saskaņā ar galamērķa valsts tiesību aktiem par tādu personas datu izpaušanu, kuri nosūtīti atbilstoši līguma standartklauzulām. Datu saņēmējam ir jāinformē minētās personas arī gadījumā, ja tam kļūst zināms par publisko iestāžu jebkādu tiešu piekļuvi šādiem personas datiem saskaņā ar galamērķa valsts tiesību aktiem. Ja, neraugoties uz datu saņēmēja visrūpīgākajiem centieniem, tas nevar paziņot datu nosūtītājam un/vai datu subjektam par konkrētiem datu izpaušanas pieprasījumiem, tam ir jāsniedz datu nosūtītājam pēc iespējas vairāk būtiskas informācijas par pieprasījumiem. Turklāt datu saņēmējam regulāri jāsniedz datu nosūtītājam apkopota informācija. Būtu arī jāparedz prasība datu saņēmējam dokumentēt visus saņemtos datu izpaušanas pieprasījumus un sniegtās atbildes, kā arī pēc pieprasījuma darīt šo informāciju pieejamu datu nosūtītājam un/vai kompetentajai uzraudzības iestādei. Ja pēc šāda pieprasījuma likumības pārbaudes saskaņā ar galamērķa valsts tiesību aktiem datu saņēmējs secina, ka pastāv pamats uzskatīt, ka pieprasījums nav likumīgs saskaņā ar galamērķa trešās valsts tiesību aktiem, tas ir jāapstrīd, tostarp attiecīgajos gadījumos izmantojot pieejamās apelācijas iespējas. Jebkurā gadījumā, ja datu saņēmējs vairs nespēj nodrošināt līguma standartklauzulu izpildi, tam attiecīgi jāinformē datu nosūtītājs, tostarp gadījumos, ja to izraisījis datu izpaušanas pieprasījums.</w:t>
      </w:r>
    </w:p>
    <w:p w14:paraId="0594B9EA" w14:textId="78FFB647" w:rsidR="00EB7ED2" w:rsidRPr="002B5052" w:rsidRDefault="00EB7ED2" w:rsidP="00EB7ED2">
      <w:pPr>
        <w:pStyle w:val="Considrant"/>
      </w:pPr>
      <w:r w:rsidRPr="002B5052">
        <w:t>Tā kā ieinteresēto personu vajadzības, tehnoloģijas un apstrādes darbības var mainīties, Komisijai jāvērtē līguma standartklauzulu darbība, ņemot vērā pieredzi, Regulas (ES) 2016/679 periodiskās novērtēšanas ietvaros, kas minēta regulas 97. pantā.</w:t>
      </w:r>
    </w:p>
    <w:p w14:paraId="7916ED6D" w14:textId="04F50EA7" w:rsidR="00D67F28" w:rsidRPr="002B5052" w:rsidRDefault="00EB7ED2" w:rsidP="008521FA">
      <w:pPr>
        <w:pStyle w:val="Considrant"/>
      </w:pPr>
      <w:r w:rsidRPr="002B5052">
        <w:t>Lēmums 2001/497/EK un Lēmums 2010/87/ES ir jāatceļ trīs mēnešus pēc šā lēmuma stāšanās spēkā. Šajā periodā datu nosūtītāji un datu saņēmēji Regulas (ES) 2016/679 46. panta 1. punkta izpratnē var turpināt izmantot līguma standartklauzulas, kuras izklāstītas Lēmumos 2001/497/EK un 2010/87/ES. Vēl papildus 15 mēnešus datu nosūtītāji un datu saņēmēji Regulas (ES) 2016/679 46. panta 1. punkta izpratnē var turpināt atsaukties uz līguma standartklauzulām, kuras izklāstītas Lēmumos 2001/497/EK un 2010/87/ES, tādu līgumu izpildei, kas starp tiem noslēgts pirms minēto lēmumu atcelšanas datuma, ja apstrādes darbības, uz kurām attiecas konkrētais līgums, nemainās un ja paļaušanās uz šīm klauzulām nodrošina, ka uz personas datu nosūtīšanu attiecas atbilstošas garantijas Regulas (ES) 2016/679 46. panta 1. punkta izpratnē. Būtisku līguma izmaiņu gadījumā datu nosūtītājam jāatsaucas uz jauno datu nosūtīšanas pamatojumu atbilstoši līgumam, konkrētāk, aizstājot esošās līguma standartklauzulas ar līguma standartklauzulām, kuras izklāstītas šā lēmuma pielikumā. Tā pati prasība jāpiemēro visiem līgumā paredzēto apstrādes darbību apakšlīgumiem ar (apakš-)apstrādātājiem.</w:t>
      </w:r>
    </w:p>
    <w:p w14:paraId="48957417" w14:textId="7B67D10F" w:rsidR="00EB7ED2" w:rsidRPr="002B5052" w:rsidRDefault="00EB7ED2" w:rsidP="00EB7ED2">
      <w:pPr>
        <w:pStyle w:val="Considrant"/>
      </w:pPr>
      <w:r w:rsidRPr="002B5052">
        <w:t>Tika veikta apspriešanās ar Eiropas Datu aizsardzības uzraudzītāju un Eiropas Datu aizsardzības kolēģiju saskaņā ar Regulas (ES) 2018/1725 42. panta 1. un 2. punktu, un tie sniedza kopīgu atzinumu 2021. gada 14. janvārī</w:t>
      </w:r>
      <w:r w:rsidRPr="002B5052">
        <w:rPr>
          <w:rStyle w:val="FootnoteReference"/>
        </w:rPr>
        <w:footnoteReference w:id="12"/>
      </w:r>
      <w:r w:rsidRPr="002B5052">
        <w:t>, kurš ir ņemts vērā, sagatavojot šo lēmumu.</w:t>
      </w:r>
    </w:p>
    <w:p w14:paraId="289362C9" w14:textId="00811021" w:rsidR="00070205" w:rsidRPr="002B5052" w:rsidRDefault="00EB7ED2" w:rsidP="00EB7ED2">
      <w:pPr>
        <w:pStyle w:val="Considrant"/>
      </w:pPr>
      <w:r w:rsidRPr="002B5052">
        <w:t>Šajā lēmumā paredzētie pasākumi ir saskaņā ar atzinumu, ko sniegusi komiteja, kura izveidota ar Regulas (ES) 2016/679 93. pantu.</w:t>
      </w:r>
    </w:p>
    <w:p w14:paraId="394176FC" w14:textId="483FDF94" w:rsidR="00070205" w:rsidRPr="002B5052" w:rsidRDefault="00070205" w:rsidP="00C36A89">
      <w:pPr>
        <w:pStyle w:val="Formuledadoption"/>
      </w:pPr>
      <w:r w:rsidRPr="002B5052">
        <w:t>IR PIEŅĒMUSI ŠO LĒMUMU.</w:t>
      </w:r>
    </w:p>
    <w:p w14:paraId="1F7E83B5" w14:textId="77777777" w:rsidR="00070205" w:rsidRPr="002B5052" w:rsidRDefault="00070205" w:rsidP="00C36A89">
      <w:pPr>
        <w:pStyle w:val="Titrearticle"/>
      </w:pPr>
      <w:r w:rsidRPr="002B5052">
        <w:t>1. pants</w:t>
      </w:r>
    </w:p>
    <w:p w14:paraId="538F6848" w14:textId="0507B179" w:rsidR="00BC3487" w:rsidRPr="002B5052" w:rsidRDefault="00BC3487" w:rsidP="00C5435C">
      <w:pPr>
        <w:pStyle w:val="NumPar1"/>
        <w:numPr>
          <w:ilvl w:val="0"/>
          <w:numId w:val="2"/>
        </w:numPr>
        <w:ind w:left="567" w:hanging="567"/>
      </w:pPr>
      <w:r w:rsidRPr="002B5052">
        <w:t>Uzskata, ka pielikumā noteiktās līguma standartklauzulas nodrošina atbilstošas garantijas Regulas (ES) 2016/679 46. panta 1. punkta un 2. punkta c) apakšpunkta nozīmē pārziņa vai apstrādātāja veiktai tādu apstrādājamu personas datu nosūtīšanai, uz kuriem attiecas minētā regula (datu nosūtītājs), pārzinim vai (apakš-)apstrādātājam, uz kuru veiktu datu apstrādi neattiecas minētā regula (datu saņēmējs).</w:t>
      </w:r>
    </w:p>
    <w:p w14:paraId="3FA06E78" w14:textId="55A2AE9E" w:rsidR="00070205" w:rsidRPr="002B5052" w:rsidRDefault="00BC3487" w:rsidP="00C5435C">
      <w:pPr>
        <w:pStyle w:val="NumPar1"/>
        <w:ind w:left="567" w:hanging="567"/>
      </w:pPr>
      <w:r w:rsidRPr="002B5052">
        <w:t>Līguma standartklauzulās arī ir izklāstītas pārziņu un apstrādātāju tiesības un pienākumi attiecībā uz Regulas (ES) 2016/679 28. panta 3. un 4. punktā minētajiem jautājumiem, ja tiek veikta personas datu nosūtīšana no pārziņa apstrādātājam vai no apstrādātāja apakšapstrādātājam.</w:t>
      </w:r>
    </w:p>
    <w:p w14:paraId="4CB1E645" w14:textId="651D7201" w:rsidR="00BC3487" w:rsidRPr="002B5052" w:rsidRDefault="00BC3487" w:rsidP="00BC3487">
      <w:pPr>
        <w:pStyle w:val="Titrearticle"/>
      </w:pPr>
      <w:r w:rsidRPr="002B5052">
        <w:t>2. pants</w:t>
      </w:r>
    </w:p>
    <w:p w14:paraId="5FDBD622" w14:textId="4CF41F3F" w:rsidR="00BC3487" w:rsidRPr="002B5052" w:rsidRDefault="007518A8" w:rsidP="00BC3487">
      <w:r w:rsidRPr="002B5052">
        <w:t xml:space="preserve">Ja kompetentās dalībvalstu iestādes īsteno korektīvās pilnvaras saskaņā ar Regulas (ES) 2016/679 58. pantu, reaģējot uz to, ka uz datu saņēmēju attiecas vai turpmāk attieksies galamērķa trešās valsts tiesību akti vai prakse, kas liedz tam nodrošināt pielikumā izklāstīto līguma standartklauzulu izpildi, tādējādi izraisot datu nosūtīšanas trešām valstīm apturēšanu vai aizliegšanu, attiecīgās dalībvalstis nekavējoties informē par to Komisiju, kas nosūta šo informāciju pārējām dalībvalstīm.  </w:t>
      </w:r>
    </w:p>
    <w:p w14:paraId="0FB2B3DE" w14:textId="35AB7CC9" w:rsidR="00BC3487" w:rsidRPr="002B5052" w:rsidRDefault="00BC3487" w:rsidP="00BC3487">
      <w:pPr>
        <w:pStyle w:val="Titrearticle"/>
      </w:pPr>
      <w:r w:rsidRPr="002B5052">
        <w:t>3. pants</w:t>
      </w:r>
    </w:p>
    <w:p w14:paraId="55AAF322" w14:textId="034E1272" w:rsidR="00BC3487" w:rsidRPr="002B5052" w:rsidRDefault="00BC3487" w:rsidP="00BC3487">
      <w:r w:rsidRPr="002B5052">
        <w:t>Komisija novērtē pielikumā izklāstīto līguma standartklauzulu praktisko izmantošanu, pamatojoties uz pieejamo informāciju, kas sniegta periodiskās novērtēšanas ietvaros, kura jāveic saskaņā ar Regulas (ES) 2016/679 97. pantu.</w:t>
      </w:r>
    </w:p>
    <w:p w14:paraId="1A3E54FE" w14:textId="0EDEFE7E" w:rsidR="00BC3487" w:rsidRPr="002B5052" w:rsidRDefault="00BC3487" w:rsidP="00BC3487">
      <w:pPr>
        <w:pStyle w:val="Titrearticle"/>
      </w:pPr>
      <w:r w:rsidRPr="002B5052">
        <w:t>4. pants</w:t>
      </w:r>
    </w:p>
    <w:p w14:paraId="20379AF7" w14:textId="155192AA" w:rsidR="00961DA5" w:rsidRPr="002B5052" w:rsidRDefault="00070205" w:rsidP="00C5435C">
      <w:pPr>
        <w:pStyle w:val="NumPar1"/>
        <w:numPr>
          <w:ilvl w:val="0"/>
          <w:numId w:val="4"/>
        </w:numPr>
      </w:pPr>
      <w:r w:rsidRPr="002B5052">
        <w:t>Šis lēmums stājas spēkā divdesmitajā dienā pēc tā publicēšanas Eiropas Savienības Oficiālajā Vēstnesī.</w:t>
      </w:r>
    </w:p>
    <w:p w14:paraId="2D0DDCC9" w14:textId="6AF97256" w:rsidR="00BC3487" w:rsidRPr="002B5052" w:rsidRDefault="00BC3487" w:rsidP="00F16261">
      <w:pPr>
        <w:pStyle w:val="NumPar1"/>
        <w:numPr>
          <w:ilvl w:val="0"/>
          <w:numId w:val="4"/>
        </w:numPr>
      </w:pPr>
      <w:r w:rsidRPr="002B5052">
        <w:t xml:space="preserve">Lēmumu 2001/497/EK atceļ no </w:t>
      </w:r>
      <w:r w:rsidRPr="002B5052">
        <w:rPr>
          <w:highlight w:val="yellow"/>
        </w:rPr>
        <w:t>[</w:t>
      </w:r>
      <w:r w:rsidRPr="002B5052">
        <w:rPr>
          <w:i/>
          <w:highlight w:val="yellow"/>
        </w:rPr>
        <w:t>OPOCE</w:t>
      </w:r>
      <w:r w:rsidRPr="002B5052">
        <w:rPr>
          <w:highlight w:val="yellow"/>
        </w:rPr>
        <w:t>, norādiet datumu trīs mēnešus pēc 4. panta 1. punktā minētā datuma]</w:t>
      </w:r>
      <w:r w:rsidRPr="002B5052">
        <w:t>.</w:t>
      </w:r>
    </w:p>
    <w:p w14:paraId="07DBD49A" w14:textId="33F141C7" w:rsidR="00BC3487" w:rsidRPr="002B5052" w:rsidRDefault="00BC3487" w:rsidP="00F16261">
      <w:pPr>
        <w:pStyle w:val="NumPar1"/>
      </w:pPr>
      <w:r w:rsidRPr="002B5052">
        <w:t xml:space="preserve">Lēmumu 2010/87/ES atceļ no </w:t>
      </w:r>
      <w:r w:rsidRPr="002B5052">
        <w:rPr>
          <w:highlight w:val="yellow"/>
        </w:rPr>
        <w:t>[</w:t>
      </w:r>
      <w:r w:rsidRPr="002B5052">
        <w:rPr>
          <w:i/>
          <w:highlight w:val="yellow"/>
        </w:rPr>
        <w:t>OPOCE</w:t>
      </w:r>
      <w:r w:rsidRPr="002B5052">
        <w:rPr>
          <w:highlight w:val="yellow"/>
        </w:rPr>
        <w:t>, norādiet datumu trīs mēnešus pēc 4. panta 1. punktā minētā datuma]</w:t>
      </w:r>
      <w:r w:rsidRPr="002B5052">
        <w:t>.</w:t>
      </w:r>
    </w:p>
    <w:p w14:paraId="6BE5E755" w14:textId="7248C236" w:rsidR="00BC3487" w:rsidRPr="002B5052" w:rsidRDefault="00F16261" w:rsidP="001356F0">
      <w:pPr>
        <w:pStyle w:val="NumPar1"/>
      </w:pPr>
      <w:r w:rsidRPr="002B5052">
        <w:t xml:space="preserve">Uzskatāms, ka līgumi, kas noslēgti līdz </w:t>
      </w:r>
      <w:r w:rsidRPr="002B5052">
        <w:rPr>
          <w:highlight w:val="yellow"/>
        </w:rPr>
        <w:t>[</w:t>
      </w:r>
      <w:r w:rsidRPr="002B5052">
        <w:rPr>
          <w:i/>
          <w:highlight w:val="yellow"/>
        </w:rPr>
        <w:t>OPOCE</w:t>
      </w:r>
      <w:r w:rsidRPr="002B5052">
        <w:rPr>
          <w:highlight w:val="yellow"/>
        </w:rPr>
        <w:t>, norādiet to pašu datumu, kas minēts 4. panta 2. un 3. punktā]</w:t>
      </w:r>
      <w:r w:rsidRPr="002B5052">
        <w:t xml:space="preserve">, pamatojoties uz Lēmumu 2001/497/EK vai Lēmumu 2010/87/ES, nodrošina atbilstošas garantijas Regulas (ES) 2016/679 46. panta 1. punkta izpratnē līdz </w:t>
      </w:r>
      <w:r w:rsidRPr="002B5052">
        <w:rPr>
          <w:highlight w:val="yellow"/>
        </w:rPr>
        <w:t>[</w:t>
      </w:r>
      <w:r w:rsidRPr="002B5052">
        <w:rPr>
          <w:i/>
          <w:highlight w:val="yellow"/>
        </w:rPr>
        <w:t>OPOCE</w:t>
      </w:r>
      <w:r w:rsidRPr="002B5052">
        <w:rPr>
          <w:highlight w:val="yellow"/>
        </w:rPr>
        <w:t>, norādiet datumu 15 mēnešus pēc 4. panta 2. un 3. punktā minētā datuma)]</w:t>
      </w:r>
      <w:r w:rsidRPr="002B5052">
        <w:t>, ja apstrādes darbības, uz kurām attiecas minētais līgums, nemainās un ja paļaušanās uz šīm klauzulām nodrošina, ka uz personas datu nosūtīšanu attiecas atbilstošas garantijas.</w:t>
      </w:r>
    </w:p>
    <w:p w14:paraId="6DE897E5" w14:textId="6B9D2542" w:rsidR="00070205" w:rsidRPr="002B5052" w:rsidRDefault="00497462" w:rsidP="00497462">
      <w:pPr>
        <w:pStyle w:val="Fait"/>
      </w:pPr>
      <w:r w:rsidRPr="002B5052">
        <w:t>Briselē,</w:t>
      </w:r>
    </w:p>
    <w:p w14:paraId="0F181B50" w14:textId="77777777" w:rsidR="00070205" w:rsidRPr="002B5052" w:rsidRDefault="00070205" w:rsidP="00070205">
      <w:pPr>
        <w:pStyle w:val="Institutionquisigne"/>
      </w:pPr>
      <w:r w:rsidRPr="002B5052">
        <w:tab/>
        <w:t>Komisijas vārdā —</w:t>
      </w:r>
    </w:p>
    <w:p w14:paraId="2ADC8DED" w14:textId="77777777" w:rsidR="00070205" w:rsidRPr="002B5052" w:rsidRDefault="00070205" w:rsidP="00070205">
      <w:pPr>
        <w:pStyle w:val="Personnequisigne"/>
      </w:pPr>
      <w:r w:rsidRPr="002B5052">
        <w:tab/>
        <w:t xml:space="preserve">priekšsēdētāja </w:t>
      </w:r>
      <w:r w:rsidRPr="002B5052">
        <w:br/>
      </w:r>
      <w:r w:rsidRPr="002B5052">
        <w:tab/>
      </w:r>
      <w:r w:rsidRPr="002B5052">
        <w:rPr>
          <w:i w:val="0"/>
        </w:rPr>
        <w:t>Ursula VON DER LEYEN</w:t>
      </w:r>
      <w:r w:rsidRPr="002B5052">
        <w:t xml:space="preserve">  </w:t>
      </w:r>
      <w:r w:rsidRPr="002B5052">
        <w:br/>
      </w:r>
      <w:r w:rsidRPr="002B5052">
        <w:tab/>
        <w:t xml:space="preserve"> </w:t>
      </w:r>
      <w:r w:rsidRPr="002B5052">
        <w:br/>
      </w:r>
    </w:p>
    <w:sectPr w:rsidR="00070205" w:rsidRPr="002B5052" w:rsidSect="0079452A">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55F8A13E" w:rsidR="00C36A89" w:rsidRPr="0079452A" w:rsidRDefault="0079452A" w:rsidP="0079452A">
    <w:pPr>
      <w:pStyle w:val="Footer"/>
      <w:rPr>
        <w:rFonts w:ascii="Arial" w:hAnsi="Arial" w:cs="Arial"/>
        <w:b/>
        <w:sz w:val="48"/>
      </w:rPr>
    </w:pPr>
    <w:r w:rsidRPr="0079452A">
      <w:rPr>
        <w:rFonts w:ascii="Arial" w:hAnsi="Arial" w:cs="Arial"/>
        <w:b/>
        <w:sz w:val="48"/>
      </w:rPr>
      <w:t>LV</w:t>
    </w:r>
    <w:r w:rsidRPr="0079452A">
      <w:rPr>
        <w:rFonts w:ascii="Arial" w:hAnsi="Arial" w:cs="Arial"/>
        <w:b/>
        <w:sz w:val="48"/>
      </w:rPr>
      <w:tab/>
    </w:r>
    <w:r w:rsidRPr="0079452A">
      <w:rPr>
        <w:rFonts w:ascii="Arial" w:hAnsi="Arial" w:cs="Arial"/>
        <w:b/>
        <w:sz w:val="48"/>
      </w:rPr>
      <w:tab/>
    </w:r>
    <w:r w:rsidRPr="0079452A">
      <w:tab/>
    </w:r>
    <w:r w:rsidRPr="0079452A">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2D5D9" w14:textId="4FA26915" w:rsidR="0079452A" w:rsidRPr="0079452A" w:rsidRDefault="0079452A" w:rsidP="0079452A">
    <w:pPr>
      <w:pStyle w:val="Footer"/>
      <w:rPr>
        <w:rFonts w:ascii="Arial" w:hAnsi="Arial" w:cs="Arial"/>
        <w:b/>
        <w:sz w:val="48"/>
      </w:rPr>
    </w:pPr>
    <w:r w:rsidRPr="0079452A">
      <w:rPr>
        <w:rFonts w:ascii="Arial" w:hAnsi="Arial" w:cs="Arial"/>
        <w:b/>
        <w:sz w:val="48"/>
      </w:rPr>
      <w:t>LV</w:t>
    </w:r>
    <w:r w:rsidRPr="0079452A">
      <w:rPr>
        <w:rFonts w:ascii="Arial" w:hAnsi="Arial" w:cs="Arial"/>
        <w:b/>
        <w:sz w:val="48"/>
      </w:rPr>
      <w:tab/>
    </w:r>
    <w:r>
      <w:fldChar w:fldCharType="begin"/>
    </w:r>
    <w:r>
      <w:instrText xml:space="preserve"> PAGE  \* MERGEFORMAT </w:instrText>
    </w:r>
    <w:r>
      <w:fldChar w:fldCharType="separate"/>
    </w:r>
    <w:r w:rsidR="00144603">
      <w:rPr>
        <w:noProof/>
      </w:rPr>
      <w:t>1</w:t>
    </w:r>
    <w:r>
      <w:fldChar w:fldCharType="end"/>
    </w:r>
    <w:r>
      <w:tab/>
    </w:r>
    <w:r w:rsidRPr="0079452A">
      <w:tab/>
    </w:r>
    <w:r w:rsidRPr="0079452A">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346FE" w14:textId="77777777" w:rsidR="0079452A" w:rsidRPr="0079452A" w:rsidRDefault="0079452A" w:rsidP="00794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6A121A" w:rsidRDefault="004B5724">
      <w:pPr>
        <w:pStyle w:val="FootnoteText"/>
      </w:pPr>
      <w:r>
        <w:rPr>
          <w:rStyle w:val="FootnoteReference"/>
        </w:rPr>
        <w:footnoteRef/>
      </w:r>
      <w:r>
        <w:tab/>
        <w:t>OV L 119, 4.5.2016., 1. lpp.</w:t>
      </w:r>
    </w:p>
  </w:footnote>
  <w:footnote w:id="2">
    <w:p w14:paraId="14ACAFDD" w14:textId="53B6CCEA" w:rsidR="004B5724" w:rsidRPr="006A121A" w:rsidRDefault="004B5724">
      <w:pPr>
        <w:pStyle w:val="FootnoteText"/>
      </w:pPr>
      <w:r>
        <w:rPr>
          <w:rStyle w:val="FootnoteReference"/>
        </w:rPr>
        <w:footnoteRef/>
      </w:r>
      <w:r>
        <w:tab/>
        <w:t>Regulas (ES) 2016/679 44. pants.</w:t>
      </w:r>
    </w:p>
  </w:footnote>
  <w:footnote w:id="3">
    <w:p w14:paraId="1FD4A8A0" w14:textId="77777777" w:rsidR="004B5724" w:rsidRPr="004B5724" w:rsidRDefault="004B5724" w:rsidP="004B5724">
      <w:pPr>
        <w:pStyle w:val="FootnoteText"/>
      </w:pPr>
      <w:r>
        <w:rPr>
          <w:rStyle w:val="FootnoteReference"/>
        </w:rPr>
        <w:footnoteRef/>
      </w:r>
      <w:r>
        <w:tab/>
        <w:t xml:space="preserve">Sk. arī Tiesas 2020. gada 16. jūlija spriedumu lietā C-311/18, </w:t>
      </w:r>
      <w:r>
        <w:rPr>
          <w:i/>
        </w:rPr>
        <w:t>Data Protection Commissioner / Facebook Ireland Ltd un Maximillian Schrems (“Schrems II”),</w:t>
      </w:r>
      <w:r>
        <w:t xml:space="preserve"> ECLI:EU:C:2020:559, 93. punkts.</w:t>
      </w:r>
    </w:p>
    <w:p w14:paraId="69287943" w14:textId="17829B76" w:rsidR="004B5724" w:rsidRPr="004B5724" w:rsidRDefault="004B5724">
      <w:pPr>
        <w:pStyle w:val="FootnoteText"/>
      </w:pPr>
    </w:p>
  </w:footnote>
  <w:footnote w:id="4">
    <w:p w14:paraId="3B74AE4D" w14:textId="04983C74" w:rsidR="004B5724" w:rsidRPr="006A121A" w:rsidRDefault="004B5724">
      <w:pPr>
        <w:pStyle w:val="FootnoteText"/>
      </w:pPr>
      <w:r>
        <w:rPr>
          <w:rStyle w:val="FootnoteReference"/>
        </w:rPr>
        <w:footnoteRef/>
      </w:r>
      <w:r>
        <w:tab/>
        <w:t>Regulas (ES) 2016/679 109. apsvērums.</w:t>
      </w:r>
    </w:p>
  </w:footnote>
  <w:footnote w:id="5">
    <w:p w14:paraId="4B4E107A" w14:textId="5733D7D2" w:rsidR="004B5724" w:rsidRPr="004B5724" w:rsidRDefault="004B5724">
      <w:pPr>
        <w:pStyle w:val="FootnoteText"/>
      </w:pPr>
      <w:r>
        <w:rPr>
          <w:rStyle w:val="FootnoteReference"/>
        </w:rPr>
        <w:footnoteRef/>
      </w:r>
      <w:r>
        <w:tab/>
        <w:t>Komisijas 2001. gada 15. jūnija Lēmums 2001/497/EK par līguma standartklauzulām attiecībā uz personas datu nosūtīšanu trešām valstīm saskaņā ar Direktīvu 95/46/EK (OV L 181., 4.7.2001., 19. lpp.).</w:t>
      </w:r>
    </w:p>
  </w:footnote>
  <w:footnote w:id="6">
    <w:p w14:paraId="72FA0FBB" w14:textId="1A3CC73A" w:rsidR="004B5724" w:rsidRPr="004B5724" w:rsidRDefault="004B5724">
      <w:pPr>
        <w:pStyle w:val="FootnoteText"/>
      </w:pPr>
      <w:r>
        <w:rPr>
          <w:rStyle w:val="FootnoteReference"/>
        </w:rPr>
        <w:footnoteRef/>
      </w:r>
      <w:r>
        <w:tab/>
        <w:t>Komisijas Lēmums 2010/87/ES (2010. gada 5. februāris) par līguma standartklauzulām attiecībā uz personas datu pārsūtīšanu trešās valstīs reģistrētiem apstrādātājiem saskaņā ar Eiropas Parlamenta un Padomes Direktīvu 95/46/EK (OV L 39., 12.2.2010., 5. lpp.).</w:t>
      </w:r>
    </w:p>
  </w:footnote>
  <w:footnote w:id="7">
    <w:p w14:paraId="69639D4A" w14:textId="07AD5383" w:rsidR="004B5724" w:rsidRPr="004B5724" w:rsidRDefault="004B5724">
      <w:pPr>
        <w:pStyle w:val="FootnoteText"/>
      </w:pPr>
      <w:r>
        <w:rPr>
          <w:rStyle w:val="FootnoteReference"/>
        </w:rPr>
        <w:footnoteRef/>
      </w:r>
      <w:r>
        <w:tab/>
        <w:t>Eiropas Parlamenta un Padomes Direktīva 95/46/EK (1995. gada 24. oktobris) par personu aizsardzību attiecībā uz personas datu apstrādi un šādu datu brīvu apriti (OV L 281, 23.11.1995., 31. lpp.).</w:t>
      </w:r>
    </w:p>
  </w:footnote>
  <w:footnote w:id="8">
    <w:p w14:paraId="13D8FC7C" w14:textId="243B6CBC" w:rsidR="004B5724" w:rsidRPr="00144603" w:rsidRDefault="004B5724">
      <w:pPr>
        <w:pStyle w:val="FootnoteText"/>
      </w:pPr>
      <w:r>
        <w:rPr>
          <w:rStyle w:val="FootnoteReference"/>
        </w:rPr>
        <w:footnoteRef/>
      </w:r>
      <w:r>
        <w:tab/>
        <w:t xml:space="preserve">5. apsvērums Eiropas Parlamenta un Padomes Regulā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 </w:t>
      </w:r>
      <w:r w:rsidRPr="00144603">
        <w:t>Sk. 5. apsvērumu.</w:t>
      </w:r>
    </w:p>
  </w:footnote>
  <w:footnote w:id="9">
    <w:p w14:paraId="35AD7AC6" w14:textId="7F16560E" w:rsidR="004B5724" w:rsidRPr="00144603" w:rsidRDefault="004B5724">
      <w:pPr>
        <w:pStyle w:val="FootnoteText"/>
      </w:pPr>
      <w:r>
        <w:rPr>
          <w:rStyle w:val="FootnoteReference"/>
        </w:rPr>
        <w:footnoteRef/>
      </w:r>
      <w:r w:rsidRPr="00144603">
        <w:tab/>
        <w:t>C(2021)3701.</w:t>
      </w:r>
    </w:p>
  </w:footnote>
  <w:footnote w:id="10">
    <w:p w14:paraId="153B3BD2" w14:textId="547EFAD1" w:rsidR="004B5724" w:rsidRPr="00144603" w:rsidRDefault="004B5724">
      <w:pPr>
        <w:pStyle w:val="FootnoteText"/>
      </w:pPr>
      <w:r>
        <w:rPr>
          <w:rStyle w:val="FootnoteReference"/>
        </w:rPr>
        <w:footnoteRef/>
      </w:r>
      <w:r w:rsidRPr="00144603">
        <w:tab/>
      </w:r>
      <w:r w:rsidRPr="00144603">
        <w:rPr>
          <w:i/>
        </w:rPr>
        <w:t>Schrems II</w:t>
      </w:r>
      <w:r w:rsidRPr="00144603">
        <w:t>, 96. un 103. punkts. Sk. arī Regulas (ES) 2016/679 108. un 114. apsvērumu.</w:t>
      </w:r>
    </w:p>
  </w:footnote>
  <w:footnote w:id="11">
    <w:p w14:paraId="1FFBEDA4" w14:textId="400AC41E" w:rsidR="004B5724" w:rsidRPr="00144603" w:rsidRDefault="004B5724">
      <w:pPr>
        <w:pStyle w:val="FootnoteText"/>
      </w:pPr>
      <w:r>
        <w:rPr>
          <w:rStyle w:val="FootnoteReference"/>
        </w:rPr>
        <w:footnoteRef/>
      </w:r>
      <w:r w:rsidRPr="00144603">
        <w:tab/>
      </w:r>
      <w:r w:rsidRPr="00144603">
        <w:rPr>
          <w:i/>
        </w:rPr>
        <w:t>Schrems II</w:t>
      </w:r>
      <w:r w:rsidRPr="00144603">
        <w:t>.</w:t>
      </w:r>
    </w:p>
  </w:footnote>
  <w:footnote w:id="12">
    <w:p w14:paraId="58CC1499" w14:textId="72D112B4" w:rsidR="004B5724" w:rsidRPr="00144603" w:rsidRDefault="004B5724">
      <w:pPr>
        <w:pStyle w:val="FootnoteText"/>
      </w:pPr>
      <w:r>
        <w:rPr>
          <w:rStyle w:val="FootnoteReference"/>
        </w:rPr>
        <w:footnoteRef/>
      </w:r>
      <w:r w:rsidRPr="00144603">
        <w:tab/>
        <w:t>EDAU un EDAK Kopīgais atzinums 2/2021 par Eiropas Komisijas Īstenošanas lēmumu par līguma standartklauzulām attiecībā uz personas datu nosūtīšanu trešām valstīm saistībā ar Regulas (ES) 2016/679 46. panta 2. punkta c) apakšpunktā minētajiem jautājumiem.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attachedTemplate r:id="rId1"/>
  <w:defaultTabStop w:val="720"/>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7:30:2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VERPAGE_EXISTS" w:val="True"/>
    <w:docVar w:name="LW_COVERPAGE_GUID" w:val="107BD47D-5725-4A6C-9FB4-9BD008A6DDDD"/>
    <w:docVar w:name="LW_COVERPAGE_TYPE" w:val="1"/>
    <w:docVar w:name="LW_CROSSREFERENCE" w:val="&lt;UNUSED&gt;"/>
    <w:docVar w:name="LW_DATE.ADOPT.CP" w:val="(XXX)"/>
    <w:docVar w:name="LW_DATE.ADOPT.CP_DATEFORMAT" w:val="(%DATE%)"/>
    <w:docVar w:name="LW_DATE.ADOPT.CP_ISODATE" w:val="&lt;EMPTY&gt;"/>
    <w:docVar w:name="LW_DocType" w:val="COM"/>
    <w:docVar w:name="LW_EMISSION" w:val="&lt;EMPTY&gt;"/>
    <w:docVar w:name="LW_EMISSION_ISODATE" w:val="&lt;EMPTY&gt;"/>
    <w:docVar w:name="LW_EMISSION_LOCATION" w:val="BRX"/>
    <w:docVar w:name="LW_EMISSION_PREFIX" w:val="Brisel\u275?, "/>
    <w:docVar w:name="LW_EMISSION_SUFFIX" w:val="."/>
    <w:docVar w:name="LW_ID_DOCMODEL" w:val="SJ-032"/>
    <w:docVar w:name="LW_ID_DOCSIGNATURE" w:val="SJ-032"/>
    <w:docVar w:name="LW_ID_DOCSTRUCTURE" w:val="COM/AA"/>
    <w:docVar w:name="LW_ID_DOCTYPE" w:val="SJ-032"/>
    <w:docVar w:name="LW_INTERETEEE" w:val="(Dokuments attiecas uz EEZ)"/>
    <w:docVar w:name="LW_INTERETEEE.CP" w:val="(Dokuments attiecas uz EEZ)"/>
    <w:docVar w:name="LW_LANGUE" w:val="LV"/>
    <w:docVar w:name="LW_LANGUESFAISANTFOI.CP" w:val="&lt;UNUSED&gt;"/>
    <w:docVar w:name="LW_LEVEL_OF_SENSITIVITY" w:val="Standard treatment"/>
    <w:docVar w:name="LW_NOM.INST" w:val="EIROPAS KOMISIJA"/>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lt;FMT:Bold&gt;par l\u299?guma standartklauzul\u257?m attiec\u299?b\u257? uz personas datu nos\u363?t\u299?\u353?anu tre\u353?\u257?m valst\u299?m saska\u326?\u257? ar Eiropas Parlamenta un Padomes Regulu (ES) 2016/679&lt;/FMT&gt;_x000d__x000b__x000d__x000b_"/>
    <w:docVar w:name="LW_TITRE.OBJ.CP" w:val="&lt;FMT:Bold&gt;par l\u299?guma standartklauzul\u257?m attiec\u299?b\u257? uz personas datu nos\u363?t\u299?\u353?anu tre\u353?\u257?m valst\u299?m saska\u326?\u257? ar Eiropas Parlamenta un Padomes Regulu (ES) 2016/679&lt;/FMT&gt;_x000d__x000b__x000d__x000b_"/>
    <w:docVar w:name="LW_TYPE.DOC" w:val="KOMISIJAS \u298?STENO\u352?ANAS L\u274?MUMS (ES) \u8230?/.."/>
    <w:docVar w:name="LW_TYPE.DOC.CP" w:val="KOMISIJAS \u298?STENO\u352?ANAS L\u274?MUMS (ES) \u8230?/.."/>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73FE"/>
    <w:rsid w:val="000C0A91"/>
    <w:rsid w:val="000C1C57"/>
    <w:rsid w:val="000C285D"/>
    <w:rsid w:val="000C2DF4"/>
    <w:rsid w:val="000D0D65"/>
    <w:rsid w:val="000D36A7"/>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44603"/>
    <w:rsid w:val="00157877"/>
    <w:rsid w:val="001735D5"/>
    <w:rsid w:val="0017451E"/>
    <w:rsid w:val="00181E8F"/>
    <w:rsid w:val="00195C32"/>
    <w:rsid w:val="001A36FE"/>
    <w:rsid w:val="001C2816"/>
    <w:rsid w:val="001D4EF4"/>
    <w:rsid w:val="001E3F0F"/>
    <w:rsid w:val="00216D82"/>
    <w:rsid w:val="00221358"/>
    <w:rsid w:val="00222641"/>
    <w:rsid w:val="00226F60"/>
    <w:rsid w:val="0023446A"/>
    <w:rsid w:val="00235DA9"/>
    <w:rsid w:val="00241172"/>
    <w:rsid w:val="00262E8A"/>
    <w:rsid w:val="00262F77"/>
    <w:rsid w:val="002800F4"/>
    <w:rsid w:val="0029032C"/>
    <w:rsid w:val="002A110A"/>
    <w:rsid w:val="002B2B40"/>
    <w:rsid w:val="002B5052"/>
    <w:rsid w:val="002C574D"/>
    <w:rsid w:val="002E62E0"/>
    <w:rsid w:val="00311FB2"/>
    <w:rsid w:val="003403AA"/>
    <w:rsid w:val="00377582"/>
    <w:rsid w:val="003A239F"/>
    <w:rsid w:val="003B1F06"/>
    <w:rsid w:val="003D708C"/>
    <w:rsid w:val="003F12D1"/>
    <w:rsid w:val="003F7841"/>
    <w:rsid w:val="00415760"/>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47CA"/>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9452A"/>
    <w:rsid w:val="007A4B72"/>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B7254"/>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3037"/>
    <w:rsid w:val="00AC42F2"/>
    <w:rsid w:val="00AE0D3E"/>
    <w:rsid w:val="00AE3AFE"/>
    <w:rsid w:val="00AE5258"/>
    <w:rsid w:val="00B01B7B"/>
    <w:rsid w:val="00B12E9B"/>
    <w:rsid w:val="00B2380D"/>
    <w:rsid w:val="00B270E5"/>
    <w:rsid w:val="00B53906"/>
    <w:rsid w:val="00B55734"/>
    <w:rsid w:val="00B56FBE"/>
    <w:rsid w:val="00B61CE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4149"/>
    <w:rsid w:val="00C802B4"/>
    <w:rsid w:val="00C83EA3"/>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23737"/>
    <w:rsid w:val="00E307F0"/>
    <w:rsid w:val="00E376AF"/>
    <w:rsid w:val="00E40409"/>
    <w:rsid w:val="00E61BDB"/>
    <w:rsid w:val="00E63FC6"/>
    <w:rsid w:val="00E65786"/>
    <w:rsid w:val="00E74673"/>
    <w:rsid w:val="00E8693D"/>
    <w:rsid w:val="00E8713F"/>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rsid w:val="009B7138"/>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9"/>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lv-LV"/>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lv-LV"/>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3"/>
      </w:numPr>
    </w:pPr>
  </w:style>
  <w:style w:type="paragraph" w:customStyle="1" w:styleId="Tiret1">
    <w:name w:val="Tiret 1"/>
    <w:basedOn w:val="Point1"/>
    <w:rsid w:val="009B7138"/>
    <w:pPr>
      <w:numPr>
        <w:numId w:val="14"/>
      </w:numPr>
    </w:pPr>
  </w:style>
  <w:style w:type="paragraph" w:customStyle="1" w:styleId="Tiret2">
    <w:name w:val="Tiret 2"/>
    <w:basedOn w:val="Point2"/>
    <w:rsid w:val="009B7138"/>
    <w:pPr>
      <w:numPr>
        <w:numId w:val="15"/>
      </w:numPr>
    </w:pPr>
  </w:style>
  <w:style w:type="paragraph" w:customStyle="1" w:styleId="Tiret3">
    <w:name w:val="Tiret 3"/>
    <w:basedOn w:val="Point3"/>
    <w:rsid w:val="009B7138"/>
    <w:pPr>
      <w:numPr>
        <w:numId w:val="16"/>
      </w:numPr>
    </w:pPr>
  </w:style>
  <w:style w:type="paragraph" w:customStyle="1" w:styleId="Tiret4">
    <w:name w:val="Tiret 4"/>
    <w:basedOn w:val="Point4"/>
    <w:rsid w:val="009B7138"/>
    <w:pPr>
      <w:numPr>
        <w:numId w:val="17"/>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8"/>
      </w:numPr>
    </w:pPr>
  </w:style>
  <w:style w:type="paragraph" w:customStyle="1" w:styleId="NumPar2">
    <w:name w:val="NumPar 2"/>
    <w:basedOn w:val="Normal"/>
    <w:next w:val="Text1"/>
    <w:rsid w:val="009B7138"/>
    <w:pPr>
      <w:numPr>
        <w:ilvl w:val="1"/>
        <w:numId w:val="18"/>
      </w:numPr>
    </w:pPr>
  </w:style>
  <w:style w:type="paragraph" w:customStyle="1" w:styleId="NumPar3">
    <w:name w:val="NumPar 3"/>
    <w:basedOn w:val="Normal"/>
    <w:next w:val="Text1"/>
    <w:rsid w:val="009B7138"/>
    <w:pPr>
      <w:numPr>
        <w:ilvl w:val="2"/>
        <w:numId w:val="18"/>
      </w:numPr>
    </w:pPr>
  </w:style>
  <w:style w:type="paragraph" w:customStyle="1" w:styleId="NumPar4">
    <w:name w:val="NumPar 4"/>
    <w:basedOn w:val="Normal"/>
    <w:next w:val="Text1"/>
    <w:rsid w:val="009B7138"/>
    <w:pPr>
      <w:numPr>
        <w:ilvl w:val="3"/>
        <w:numId w:val="1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0"/>
      </w:numPr>
    </w:pPr>
  </w:style>
  <w:style w:type="paragraph" w:customStyle="1" w:styleId="Point1number">
    <w:name w:val="Point 1 (number)"/>
    <w:basedOn w:val="Normal"/>
    <w:rsid w:val="009B7138"/>
    <w:pPr>
      <w:numPr>
        <w:ilvl w:val="2"/>
        <w:numId w:val="20"/>
      </w:numPr>
    </w:pPr>
  </w:style>
  <w:style w:type="paragraph" w:customStyle="1" w:styleId="Point2number">
    <w:name w:val="Point 2 (number)"/>
    <w:basedOn w:val="Normal"/>
    <w:rsid w:val="009B7138"/>
    <w:pPr>
      <w:numPr>
        <w:ilvl w:val="4"/>
        <w:numId w:val="20"/>
      </w:numPr>
    </w:pPr>
  </w:style>
  <w:style w:type="paragraph" w:customStyle="1" w:styleId="Point3number">
    <w:name w:val="Point 3 (number)"/>
    <w:basedOn w:val="Normal"/>
    <w:rsid w:val="009B7138"/>
    <w:pPr>
      <w:numPr>
        <w:ilvl w:val="6"/>
        <w:numId w:val="20"/>
      </w:numPr>
    </w:pPr>
  </w:style>
  <w:style w:type="paragraph" w:customStyle="1" w:styleId="Point0letter">
    <w:name w:val="Point 0 (letter)"/>
    <w:basedOn w:val="Normal"/>
    <w:rsid w:val="009B7138"/>
    <w:pPr>
      <w:numPr>
        <w:ilvl w:val="1"/>
        <w:numId w:val="20"/>
      </w:numPr>
    </w:pPr>
  </w:style>
  <w:style w:type="paragraph" w:customStyle="1" w:styleId="Point1letter">
    <w:name w:val="Point 1 (letter)"/>
    <w:basedOn w:val="Normal"/>
    <w:rsid w:val="009B7138"/>
    <w:pPr>
      <w:numPr>
        <w:ilvl w:val="3"/>
        <w:numId w:val="20"/>
      </w:numPr>
    </w:pPr>
  </w:style>
  <w:style w:type="paragraph" w:customStyle="1" w:styleId="Point2letter">
    <w:name w:val="Point 2 (letter)"/>
    <w:basedOn w:val="Normal"/>
    <w:rsid w:val="009B7138"/>
    <w:pPr>
      <w:numPr>
        <w:ilvl w:val="5"/>
        <w:numId w:val="20"/>
      </w:numPr>
    </w:pPr>
  </w:style>
  <w:style w:type="paragraph" w:customStyle="1" w:styleId="Point3letter">
    <w:name w:val="Point 3 (letter)"/>
    <w:basedOn w:val="Normal"/>
    <w:rsid w:val="009B7138"/>
    <w:pPr>
      <w:numPr>
        <w:ilvl w:val="7"/>
        <w:numId w:val="20"/>
      </w:numPr>
    </w:pPr>
  </w:style>
  <w:style w:type="paragraph" w:customStyle="1" w:styleId="Point4letter">
    <w:name w:val="Point 4 (letter)"/>
    <w:basedOn w:val="Normal"/>
    <w:rsid w:val="009B7138"/>
    <w:pPr>
      <w:numPr>
        <w:ilvl w:val="8"/>
        <w:numId w:val="20"/>
      </w:numPr>
    </w:pPr>
  </w:style>
  <w:style w:type="paragraph" w:customStyle="1" w:styleId="Bullet0">
    <w:name w:val="Bullet 0"/>
    <w:basedOn w:val="Normal"/>
    <w:rsid w:val="009B7138"/>
    <w:pPr>
      <w:numPr>
        <w:numId w:val="21"/>
      </w:numPr>
    </w:pPr>
  </w:style>
  <w:style w:type="paragraph" w:customStyle="1" w:styleId="Bullet1">
    <w:name w:val="Bullet 1"/>
    <w:basedOn w:val="Normal"/>
    <w:rsid w:val="009B7138"/>
    <w:pPr>
      <w:numPr>
        <w:numId w:val="22"/>
      </w:numPr>
    </w:pPr>
  </w:style>
  <w:style w:type="paragraph" w:customStyle="1" w:styleId="Bullet2">
    <w:name w:val="Bullet 2"/>
    <w:basedOn w:val="Normal"/>
    <w:rsid w:val="009B7138"/>
    <w:pPr>
      <w:numPr>
        <w:numId w:val="23"/>
      </w:numPr>
    </w:pPr>
  </w:style>
  <w:style w:type="paragraph" w:customStyle="1" w:styleId="Bullet3">
    <w:name w:val="Bullet 3"/>
    <w:basedOn w:val="Normal"/>
    <w:rsid w:val="009B7138"/>
    <w:pPr>
      <w:numPr>
        <w:numId w:val="24"/>
      </w:numPr>
    </w:pPr>
  </w:style>
  <w:style w:type="paragraph" w:customStyle="1" w:styleId="Bullet4">
    <w:name w:val="Bullet 4"/>
    <w:basedOn w:val="Normal"/>
    <w:rsid w:val="009B7138"/>
    <w:pPr>
      <w:numPr>
        <w:numId w:val="25"/>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6"/>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E3507-CEEE-4A95-B2C2-273B1C69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Pages>
  <Words>2988</Words>
  <Characters>19790</Characters>
  <Application>Microsoft Office Word</Application>
  <DocSecurity>0</DocSecurity>
  <Lines>307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2021-05-21T15:30:00Z</dcterms:created>
  <dcterms:modified xsi:type="dcterms:W3CDTF">2021-05-21T15:30:00Z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